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0F48B" w14:textId="4FECF7F7" w:rsidR="006F3358" w:rsidRPr="00E32253" w:rsidRDefault="00DE096A" w:rsidP="00E32253">
      <w:pPr>
        <w:jc w:val="center"/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en-GB"/>
        </w:rPr>
      </w:pPr>
      <w:r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en-GB"/>
        </w:rPr>
        <w:t xml:space="preserve">PART B – ANNEX III - </w:t>
      </w:r>
      <w:r w:rsidR="005D64C9"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en-GB"/>
        </w:rPr>
        <w:t xml:space="preserve">CV OF </w:t>
      </w:r>
      <w:r w:rsidR="003A6D04" w:rsidRPr="00E32253">
        <w:rPr>
          <w:rFonts w:ascii="Arial" w:hAnsi="Arial" w:cs="Arial"/>
          <w:b/>
          <w:bCs/>
          <w:color w:val="244061" w:themeColor="accent1" w:themeShade="80"/>
          <w:sz w:val="24"/>
          <w:szCs w:val="24"/>
          <w:lang w:val="en-GB"/>
        </w:rPr>
        <w:t>EXPERT</w:t>
      </w:r>
    </w:p>
    <w:p w14:paraId="09FDE59C" w14:textId="77777777" w:rsidR="00EF11B3" w:rsidRDefault="00EF11B3" w:rsidP="00EF11B3">
      <w:pPr>
        <w:jc w:val="center"/>
        <w:rPr>
          <w:rFonts w:ascii="Arial" w:hAnsi="Arial" w:cs="Arial"/>
          <w:b/>
          <w:bCs/>
          <w:i/>
          <w:color w:val="244061" w:themeColor="accent1" w:themeShade="80"/>
          <w:sz w:val="24"/>
          <w:szCs w:val="24"/>
          <w:lang w:val="bs-Latn-BA"/>
        </w:rPr>
      </w:pPr>
      <w:r>
        <w:rPr>
          <w:rFonts w:ascii="Arial" w:hAnsi="Arial" w:cs="Arial"/>
          <w:b/>
          <w:bCs/>
          <w:i/>
          <w:color w:val="244061" w:themeColor="accent1" w:themeShade="80"/>
          <w:lang w:val="bs-Latn-BA"/>
        </w:rPr>
        <w:t>(Document to be completed by tenderer)</w:t>
      </w:r>
    </w:p>
    <w:p w14:paraId="796C1AF8" w14:textId="69A3635A" w:rsidR="00E32253" w:rsidRDefault="00E32253" w:rsidP="00E32253">
      <w:pPr>
        <w:jc w:val="center"/>
        <w:rPr>
          <w:rFonts w:ascii="Arial" w:hAnsi="Arial" w:cs="Arial"/>
          <w:b/>
          <w:bCs/>
          <w:color w:val="244061" w:themeColor="accent1" w:themeShade="80"/>
          <w:sz w:val="20"/>
          <w:szCs w:val="20"/>
          <w:lang w:val="en-GB"/>
        </w:rPr>
      </w:pPr>
      <w:bookmarkStart w:id="0" w:name="_GoBack"/>
      <w:bookmarkEnd w:id="0"/>
    </w:p>
    <w:p w14:paraId="3C276CB4" w14:textId="0E13E95C" w:rsidR="00FD538E" w:rsidRDefault="00FD538E" w:rsidP="00FD538E">
      <w:pPr>
        <w:jc w:val="left"/>
        <w:rPr>
          <w:rFonts w:ascii="Arial" w:hAnsi="Arial" w:cs="Arial"/>
          <w:b/>
          <w:bCs/>
          <w:color w:val="244061" w:themeColor="accent1" w:themeShade="80"/>
          <w:sz w:val="20"/>
          <w:szCs w:val="20"/>
          <w:lang w:val="en-GB"/>
        </w:rPr>
      </w:pPr>
    </w:p>
    <w:p w14:paraId="63B262AB" w14:textId="3BE32957" w:rsidR="006F3358" w:rsidRPr="00E32253" w:rsidRDefault="006F3358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1. </w:t>
      </w:r>
      <w:r w:rsidR="003F4A10" w:rsidRPr="00E32253">
        <w:rPr>
          <w:rFonts w:ascii="Arial" w:hAnsi="Arial" w:cs="Arial"/>
          <w:b/>
          <w:bCs/>
          <w:sz w:val="20"/>
          <w:szCs w:val="20"/>
          <w:lang w:val="en-GB"/>
        </w:rPr>
        <w:t>Surname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: 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ab/>
      </w:r>
    </w:p>
    <w:p w14:paraId="4D8022CC" w14:textId="1AA9E82D" w:rsidR="006F3358" w:rsidRPr="00E32253" w:rsidRDefault="006F3358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2. </w:t>
      </w:r>
      <w:r w:rsidR="003F4A10" w:rsidRPr="00E32253">
        <w:rPr>
          <w:rFonts w:ascii="Arial" w:hAnsi="Arial" w:cs="Arial"/>
          <w:b/>
          <w:bCs/>
          <w:sz w:val="20"/>
          <w:szCs w:val="20"/>
          <w:lang w:val="en-GB"/>
        </w:rPr>
        <w:t>Name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>: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ab/>
      </w:r>
    </w:p>
    <w:p w14:paraId="47C3BC6F" w14:textId="5AD7A1B2" w:rsidR="006F3358" w:rsidRPr="00E32253" w:rsidRDefault="006F3358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3. </w:t>
      </w:r>
      <w:r w:rsidR="003F4A10" w:rsidRPr="00E32253">
        <w:rPr>
          <w:rFonts w:ascii="Arial" w:hAnsi="Arial" w:cs="Arial"/>
          <w:b/>
          <w:bCs/>
          <w:sz w:val="20"/>
          <w:szCs w:val="20"/>
          <w:lang w:val="en-GB"/>
        </w:rPr>
        <w:t>Date of birth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>: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ab/>
      </w:r>
    </w:p>
    <w:p w14:paraId="3B20BD60" w14:textId="513E0D97" w:rsidR="006F3358" w:rsidRPr="00E32253" w:rsidRDefault="006F3358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4. </w:t>
      </w:r>
      <w:r w:rsidR="003F4A10" w:rsidRPr="00E32253">
        <w:rPr>
          <w:rFonts w:ascii="Arial" w:hAnsi="Arial" w:cs="Arial"/>
          <w:b/>
          <w:bCs/>
          <w:sz w:val="20"/>
          <w:szCs w:val="20"/>
          <w:lang w:val="en-GB"/>
        </w:rPr>
        <w:t>Nationality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>: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ab/>
      </w:r>
    </w:p>
    <w:p w14:paraId="720DD78D" w14:textId="7F2935B6" w:rsidR="006F3358" w:rsidRPr="00E32253" w:rsidRDefault="006F3358" w:rsidP="006F3358">
      <w:pPr>
        <w:rPr>
          <w:rFonts w:ascii="Arial" w:hAnsi="Arial" w:cs="Arial"/>
          <w:bCs/>
          <w:i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5. </w:t>
      </w:r>
      <w:r w:rsidR="00EB71D7" w:rsidRPr="00E32253">
        <w:rPr>
          <w:rFonts w:ascii="Arial" w:hAnsi="Arial" w:cs="Arial"/>
          <w:b/>
          <w:bCs/>
          <w:sz w:val="20"/>
          <w:szCs w:val="20"/>
          <w:lang w:val="en-GB"/>
        </w:rPr>
        <w:t>Educational background</w:t>
      </w: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: </w:t>
      </w:r>
      <w:r w:rsidRPr="00E32253">
        <w:rPr>
          <w:rFonts w:ascii="Arial" w:hAnsi="Arial" w:cs="Arial"/>
          <w:bCs/>
          <w:i/>
          <w:sz w:val="20"/>
          <w:szCs w:val="20"/>
          <w:lang w:val="en-GB"/>
        </w:rPr>
        <w:t>(</w:t>
      </w:r>
      <w:r w:rsidR="00EB71D7" w:rsidRPr="00E32253">
        <w:rPr>
          <w:rFonts w:ascii="Arial" w:hAnsi="Arial" w:cs="Arial"/>
          <w:bCs/>
          <w:i/>
          <w:sz w:val="20"/>
          <w:szCs w:val="20"/>
          <w:lang w:val="en-GB"/>
        </w:rPr>
        <w:t>list in the table below, if needed, copy the table for every acquired degree or diploma relevant for the tender</w:t>
      </w:r>
      <w:r w:rsidR="00FD538E">
        <w:rPr>
          <w:rFonts w:ascii="Arial" w:hAnsi="Arial" w:cs="Arial"/>
          <w:bCs/>
          <w:i/>
          <w:sz w:val="20"/>
          <w:szCs w:val="20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2"/>
        <w:gridCol w:w="4460"/>
      </w:tblGrid>
      <w:tr w:rsidR="006F3358" w:rsidRPr="00E32253" w14:paraId="666A59B8" w14:textId="77777777" w:rsidTr="00DE4E70">
        <w:tc>
          <w:tcPr>
            <w:tcW w:w="4998" w:type="dxa"/>
          </w:tcPr>
          <w:p w14:paraId="18132799" w14:textId="37941337" w:rsidR="006F3358" w:rsidRPr="00E32253" w:rsidRDefault="00EB71D7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Institution:</w:t>
            </w:r>
          </w:p>
        </w:tc>
        <w:tc>
          <w:tcPr>
            <w:tcW w:w="4999" w:type="dxa"/>
          </w:tcPr>
          <w:p w14:paraId="31E2D74C" w14:textId="77777777" w:rsidR="006F3358" w:rsidRPr="00E32253" w:rsidRDefault="006F3358" w:rsidP="00DE4E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358" w:rsidRPr="00E32253" w14:paraId="6E35214A" w14:textId="77777777" w:rsidTr="00DE4E70">
        <w:tc>
          <w:tcPr>
            <w:tcW w:w="4998" w:type="dxa"/>
          </w:tcPr>
          <w:p w14:paraId="1900E341" w14:textId="3D56D6C3" w:rsidR="006F3358" w:rsidRPr="00E32253" w:rsidRDefault="00EB71D7" w:rsidP="00EB71D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From</w:t>
            </w:r>
            <w:r w:rsidR="00EA6C3D"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(month/year) to</w:t>
            </w:r>
            <w:r w:rsidR="006F3358"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</w:t>
            </w: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month/year</w:t>
            </w:r>
            <w:r w:rsidR="006F3358"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):</w:t>
            </w:r>
          </w:p>
        </w:tc>
        <w:tc>
          <w:tcPr>
            <w:tcW w:w="4999" w:type="dxa"/>
          </w:tcPr>
          <w:p w14:paraId="521AEE4F" w14:textId="77777777" w:rsidR="006F3358" w:rsidRPr="00E32253" w:rsidRDefault="006F3358" w:rsidP="00DE4E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F3358" w:rsidRPr="00E32253" w14:paraId="5832DE1A" w14:textId="77777777" w:rsidTr="00DE4E70">
        <w:tc>
          <w:tcPr>
            <w:tcW w:w="4998" w:type="dxa"/>
          </w:tcPr>
          <w:p w14:paraId="074B16DC" w14:textId="09AB219F" w:rsidR="006F3358" w:rsidRPr="00E32253" w:rsidRDefault="00EB71D7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Degree or diploma obtained:</w:t>
            </w:r>
          </w:p>
        </w:tc>
        <w:tc>
          <w:tcPr>
            <w:tcW w:w="4999" w:type="dxa"/>
          </w:tcPr>
          <w:p w14:paraId="66B8BCE0" w14:textId="77777777" w:rsidR="006F3358" w:rsidRPr="00E32253" w:rsidRDefault="006F3358" w:rsidP="00DE4E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47D041" w14:textId="77777777" w:rsidR="00E32253" w:rsidRPr="00E32253" w:rsidRDefault="00E32253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327F6789" w14:textId="1DB11A39" w:rsidR="006F3358" w:rsidRPr="00E32253" w:rsidRDefault="006F3358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ab/>
      </w:r>
    </w:p>
    <w:p w14:paraId="3A5D2FB6" w14:textId="77777777" w:rsidR="00D712EF" w:rsidRPr="00E32253" w:rsidRDefault="006F3358" w:rsidP="006F3358">
      <w:pPr>
        <w:rPr>
          <w:rFonts w:ascii="Arial" w:hAnsi="Arial" w:cs="Arial"/>
          <w:bCs/>
          <w:i/>
          <w:sz w:val="20"/>
          <w:szCs w:val="20"/>
          <w:lang w:val="en-GB"/>
        </w:rPr>
      </w:pPr>
      <w:r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6. </w:t>
      </w:r>
      <w:r w:rsidR="00AC4453"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Language proficiency: </w:t>
      </w:r>
    </w:p>
    <w:p w14:paraId="4D10EA03" w14:textId="00D09D43" w:rsidR="00D712EF" w:rsidRPr="00E32253" w:rsidRDefault="00D712EF" w:rsidP="006F3358">
      <w:pPr>
        <w:rPr>
          <w:rFonts w:ascii="Arial" w:hAnsi="Arial" w:cs="Arial"/>
          <w:bCs/>
          <w:i/>
          <w:sz w:val="20"/>
          <w:szCs w:val="20"/>
          <w:lang w:val="en-GB"/>
        </w:rPr>
      </w:pPr>
      <w:r w:rsidRPr="00E32253">
        <w:rPr>
          <w:rFonts w:ascii="Arial" w:hAnsi="Arial" w:cs="Arial"/>
          <w:bCs/>
          <w:sz w:val="20"/>
          <w:szCs w:val="20"/>
          <w:lang w:val="en-GB"/>
        </w:rPr>
        <w:t xml:space="preserve">- </w:t>
      </w:r>
      <w:r w:rsidR="00AC4453" w:rsidRPr="00E32253">
        <w:rPr>
          <w:rFonts w:ascii="Arial" w:hAnsi="Arial" w:cs="Arial"/>
          <w:bCs/>
          <w:sz w:val="20"/>
          <w:szCs w:val="20"/>
          <w:lang w:val="en-GB"/>
        </w:rPr>
        <w:t>Language skills: Indicate competence from A1 (beginner) to C2 (proficient</w:t>
      </w:r>
      <w:r w:rsidR="00FD538E">
        <w:rPr>
          <w:rFonts w:ascii="Arial" w:hAnsi="Arial" w:cs="Arial"/>
          <w:bCs/>
          <w:sz w:val="20"/>
          <w:szCs w:val="20"/>
          <w:lang w:val="en-GB"/>
        </w:rPr>
        <w:t>)</w:t>
      </w:r>
    </w:p>
    <w:p w14:paraId="35D902DE" w14:textId="5303A30D" w:rsidR="00AC4453" w:rsidRPr="00E32253" w:rsidRDefault="00D712EF" w:rsidP="006F3358">
      <w:pPr>
        <w:rPr>
          <w:rFonts w:ascii="Arial" w:hAnsi="Arial" w:cs="Arial"/>
          <w:bCs/>
          <w:i/>
          <w:sz w:val="20"/>
          <w:szCs w:val="20"/>
          <w:lang w:val="en-GB"/>
        </w:rPr>
      </w:pPr>
      <w:r w:rsidRPr="00E32253">
        <w:rPr>
          <w:rFonts w:ascii="Arial" w:hAnsi="Arial" w:cs="Arial"/>
          <w:bCs/>
          <w:i/>
          <w:sz w:val="20"/>
          <w:szCs w:val="20"/>
          <w:lang w:val="en-GB"/>
        </w:rPr>
        <w:t>(</w:t>
      </w:r>
      <w:r w:rsidR="00AC4453" w:rsidRPr="00E32253">
        <w:rPr>
          <w:rFonts w:ascii="Arial" w:hAnsi="Arial" w:cs="Arial"/>
          <w:bCs/>
          <w:i/>
          <w:sz w:val="20"/>
          <w:szCs w:val="20"/>
          <w:lang w:val="en-GB"/>
        </w:rPr>
        <w:t xml:space="preserve">list in the table below, if needed, </w:t>
      </w:r>
      <w:r w:rsidR="0024719A">
        <w:rPr>
          <w:rFonts w:ascii="Arial" w:hAnsi="Arial" w:cs="Arial"/>
          <w:bCs/>
          <w:i/>
          <w:sz w:val="20"/>
          <w:szCs w:val="20"/>
          <w:lang w:val="en-GB"/>
        </w:rPr>
        <w:t>insert new row</w:t>
      </w:r>
      <w:r w:rsidR="00AC4453" w:rsidRPr="00E32253">
        <w:rPr>
          <w:rFonts w:ascii="Arial" w:hAnsi="Arial" w:cs="Arial"/>
          <w:bCs/>
          <w:i/>
          <w:sz w:val="20"/>
          <w:szCs w:val="20"/>
          <w:lang w:val="en-GB"/>
        </w:rPr>
        <w:t xml:space="preserve"> for every language relevant for the tender)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4"/>
        <w:gridCol w:w="2259"/>
        <w:gridCol w:w="2275"/>
        <w:gridCol w:w="2244"/>
      </w:tblGrid>
      <w:tr w:rsidR="00AC4453" w:rsidRPr="00E32253" w14:paraId="14CB4ABA" w14:textId="77777777" w:rsidTr="00AC4453">
        <w:tc>
          <w:tcPr>
            <w:tcW w:w="2499" w:type="dxa"/>
          </w:tcPr>
          <w:p w14:paraId="5AD4111D" w14:textId="5430EDB2" w:rsidR="00AC4453" w:rsidRPr="00E32253" w:rsidRDefault="00AC4453" w:rsidP="00AC44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Language</w:t>
            </w:r>
          </w:p>
        </w:tc>
        <w:tc>
          <w:tcPr>
            <w:tcW w:w="2499" w:type="dxa"/>
          </w:tcPr>
          <w:p w14:paraId="14A1661F" w14:textId="65918934" w:rsidR="00AC4453" w:rsidRPr="00E32253" w:rsidRDefault="00AC4453" w:rsidP="00AC44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Reading</w:t>
            </w:r>
          </w:p>
        </w:tc>
        <w:tc>
          <w:tcPr>
            <w:tcW w:w="2499" w:type="dxa"/>
          </w:tcPr>
          <w:p w14:paraId="0ED76BE9" w14:textId="6B2D73CF" w:rsidR="00AC4453" w:rsidRPr="00E32253" w:rsidRDefault="00AC4453" w:rsidP="00AC44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Speaking</w:t>
            </w:r>
          </w:p>
        </w:tc>
        <w:tc>
          <w:tcPr>
            <w:tcW w:w="2500" w:type="dxa"/>
          </w:tcPr>
          <w:p w14:paraId="79538968" w14:textId="029CB21F" w:rsidR="00AC4453" w:rsidRPr="00E32253" w:rsidRDefault="00AC4453" w:rsidP="00AC445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Writing</w:t>
            </w:r>
          </w:p>
        </w:tc>
      </w:tr>
      <w:tr w:rsidR="00AC4453" w:rsidRPr="00E32253" w14:paraId="6909899A" w14:textId="77777777" w:rsidTr="00AC4453">
        <w:tc>
          <w:tcPr>
            <w:tcW w:w="2499" w:type="dxa"/>
          </w:tcPr>
          <w:p w14:paraId="55FE8348" w14:textId="77777777" w:rsidR="00AC4453" w:rsidRPr="00E32253" w:rsidRDefault="00AC4453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99" w:type="dxa"/>
          </w:tcPr>
          <w:p w14:paraId="1FFF4676" w14:textId="77777777" w:rsidR="00AC4453" w:rsidRPr="00E32253" w:rsidRDefault="00AC4453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99" w:type="dxa"/>
          </w:tcPr>
          <w:p w14:paraId="1F3EE686" w14:textId="77777777" w:rsidR="00AC4453" w:rsidRPr="00E32253" w:rsidRDefault="00AC4453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500" w:type="dxa"/>
          </w:tcPr>
          <w:p w14:paraId="4B1E6B5C" w14:textId="77777777" w:rsidR="00AC4453" w:rsidRPr="00E32253" w:rsidRDefault="00AC4453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24719A" w:rsidRPr="00E32253" w14:paraId="482DAB39" w14:textId="77777777" w:rsidTr="00AC4453">
        <w:tc>
          <w:tcPr>
            <w:tcW w:w="2499" w:type="dxa"/>
          </w:tcPr>
          <w:p w14:paraId="7ADE1255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99" w:type="dxa"/>
          </w:tcPr>
          <w:p w14:paraId="347244FC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99" w:type="dxa"/>
          </w:tcPr>
          <w:p w14:paraId="1ECD4600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500" w:type="dxa"/>
          </w:tcPr>
          <w:p w14:paraId="4403284B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24719A" w:rsidRPr="00E32253" w14:paraId="4063776F" w14:textId="77777777" w:rsidTr="00AC4453">
        <w:tc>
          <w:tcPr>
            <w:tcW w:w="2499" w:type="dxa"/>
          </w:tcPr>
          <w:p w14:paraId="3816BB37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99" w:type="dxa"/>
          </w:tcPr>
          <w:p w14:paraId="5B190A6A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499" w:type="dxa"/>
          </w:tcPr>
          <w:p w14:paraId="6AB171C0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500" w:type="dxa"/>
          </w:tcPr>
          <w:p w14:paraId="3465CC82" w14:textId="77777777" w:rsidR="0024719A" w:rsidRPr="00E32253" w:rsidRDefault="0024719A" w:rsidP="006F335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25517D7E" w14:textId="34C03505" w:rsidR="00AC4453" w:rsidRPr="00E32253" w:rsidRDefault="00AC4453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4EBBEBA" w14:textId="11BD4C05" w:rsidR="00542897" w:rsidRDefault="00542897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7. General Professional experience: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7"/>
        <w:gridCol w:w="4415"/>
      </w:tblGrid>
      <w:tr w:rsidR="00542897" w:rsidRPr="00E32253" w14:paraId="02C4EAFF" w14:textId="77777777" w:rsidTr="00970D5E">
        <w:tc>
          <w:tcPr>
            <w:tcW w:w="4998" w:type="dxa"/>
          </w:tcPr>
          <w:p w14:paraId="545DBE6D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From (month/year) to (month/year):</w:t>
            </w:r>
          </w:p>
        </w:tc>
        <w:tc>
          <w:tcPr>
            <w:tcW w:w="4999" w:type="dxa"/>
          </w:tcPr>
          <w:p w14:paraId="2B5F5176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542897" w:rsidRPr="00E32253" w14:paraId="6C89BA24" w14:textId="77777777" w:rsidTr="00970D5E">
        <w:tc>
          <w:tcPr>
            <w:tcW w:w="4998" w:type="dxa"/>
          </w:tcPr>
          <w:p w14:paraId="5777E4EB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Describe previous experience</w:t>
            </w: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:</w:t>
            </w:r>
          </w:p>
        </w:tc>
        <w:tc>
          <w:tcPr>
            <w:tcW w:w="4999" w:type="dxa"/>
          </w:tcPr>
          <w:p w14:paraId="2D95F2A0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542897" w:rsidRPr="00E32253" w14:paraId="0FAACF08" w14:textId="77777777" w:rsidTr="00970D5E">
        <w:tc>
          <w:tcPr>
            <w:tcW w:w="4998" w:type="dxa"/>
          </w:tcPr>
          <w:p w14:paraId="7AB6E4FF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Employer/company:</w:t>
            </w:r>
          </w:p>
        </w:tc>
        <w:tc>
          <w:tcPr>
            <w:tcW w:w="4999" w:type="dxa"/>
          </w:tcPr>
          <w:p w14:paraId="557BF675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542897" w:rsidRPr="00E32253" w14:paraId="39BD2510" w14:textId="77777777" w:rsidTr="00970D5E">
        <w:tc>
          <w:tcPr>
            <w:tcW w:w="4998" w:type="dxa"/>
          </w:tcPr>
          <w:p w14:paraId="26D5284B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Contact:</w:t>
            </w:r>
          </w:p>
        </w:tc>
        <w:tc>
          <w:tcPr>
            <w:tcW w:w="4999" w:type="dxa"/>
          </w:tcPr>
          <w:p w14:paraId="5A779C89" w14:textId="77777777" w:rsidR="00542897" w:rsidRPr="00E32253" w:rsidRDefault="00542897" w:rsidP="00970D5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56018CB3" w14:textId="05135A02" w:rsidR="00542897" w:rsidRPr="00E32253" w:rsidRDefault="00542897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5CB3AF4F" w14:textId="6C3D401C" w:rsidR="006F3358" w:rsidRDefault="00542897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8</w:t>
      </w:r>
      <w:r w:rsidR="00AC4453"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Specific </w:t>
      </w:r>
      <w:r w:rsidR="00AC4453" w:rsidRPr="00E32253">
        <w:rPr>
          <w:rFonts w:ascii="Arial" w:hAnsi="Arial" w:cs="Arial"/>
          <w:b/>
          <w:bCs/>
          <w:sz w:val="20"/>
          <w:szCs w:val="20"/>
          <w:lang w:val="en-GB"/>
        </w:rPr>
        <w:t>Professional experience</w:t>
      </w:r>
      <w:r w:rsidR="000E4DC7">
        <w:rPr>
          <w:rFonts w:ascii="Arial" w:hAnsi="Arial" w:cs="Arial"/>
          <w:b/>
          <w:bCs/>
          <w:sz w:val="20"/>
          <w:szCs w:val="20"/>
          <w:lang w:val="en-GB"/>
        </w:rPr>
        <w:t xml:space="preserve"> (relevant to the project)</w:t>
      </w:r>
      <w:r w:rsidR="00AC4453" w:rsidRPr="00E32253">
        <w:rPr>
          <w:rFonts w:ascii="Arial" w:hAnsi="Arial" w:cs="Arial"/>
          <w:b/>
          <w:bCs/>
          <w:sz w:val="20"/>
          <w:szCs w:val="20"/>
          <w:lang w:val="en-GB"/>
        </w:rPr>
        <w:t>:</w:t>
      </w:r>
      <w:r w:rsidR="006F3358" w:rsidRPr="00E32253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</w:p>
    <w:p w14:paraId="745960E8" w14:textId="4F263A04" w:rsidR="006F3358" w:rsidRDefault="001D73D4" w:rsidP="006F3358">
      <w:pPr>
        <w:rPr>
          <w:rFonts w:ascii="Arial" w:hAnsi="Arial" w:cs="Arial"/>
          <w:bCs/>
          <w:i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t xml:space="preserve">- </w:t>
      </w:r>
      <w:r w:rsidRPr="001D73D4">
        <w:rPr>
          <w:rFonts w:ascii="Arial" w:hAnsi="Arial" w:cs="Arial"/>
          <w:bCs/>
          <w:sz w:val="20"/>
          <w:szCs w:val="20"/>
          <w:lang w:val="en-GB"/>
        </w:rPr>
        <w:t>Expertise in Karst Ecosystems</w:t>
      </w:r>
      <w:r>
        <w:rPr>
          <w:rFonts w:ascii="Arial" w:hAnsi="Arial" w:cs="Arial"/>
          <w:bCs/>
          <w:sz w:val="20"/>
          <w:szCs w:val="20"/>
          <w:lang w:val="en-GB"/>
        </w:rPr>
        <w:t xml:space="preserve">: </w:t>
      </w:r>
      <w:r w:rsidRPr="001D73D4">
        <w:rPr>
          <w:rFonts w:ascii="Arial" w:hAnsi="Arial" w:cs="Arial"/>
          <w:bCs/>
          <w:sz w:val="20"/>
          <w:szCs w:val="20"/>
          <w:lang w:val="en-GB"/>
        </w:rPr>
        <w:t>understanding of karst freshwater ecosystems, including their unique geological, hydrological, and ecological characteristics</w:t>
      </w:r>
      <w:r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and </w:t>
      </w:r>
      <w:r w:rsidRPr="001D73D4">
        <w:rPr>
          <w:rFonts w:ascii="Arial" w:hAnsi="Arial" w:cs="Arial"/>
          <w:sz w:val="20"/>
          <w:szCs w:val="20"/>
        </w:rPr>
        <w:t>experience in monitoring and evaluation of restoration actions:</w:t>
      </w:r>
      <w:r w:rsidR="005569E9" w:rsidRPr="00E32253">
        <w:rPr>
          <w:rFonts w:ascii="Arial" w:hAnsi="Arial" w:cs="Arial"/>
          <w:bCs/>
          <w:sz w:val="20"/>
          <w:szCs w:val="20"/>
          <w:lang w:val="en-GB"/>
        </w:rPr>
        <w:t xml:space="preserve"> </w:t>
      </w:r>
    </w:p>
    <w:p w14:paraId="2D640195" w14:textId="554473E6" w:rsidR="00542897" w:rsidRPr="00542897" w:rsidRDefault="00542897" w:rsidP="00542897">
      <w:pPr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Cs/>
          <w:sz w:val="20"/>
          <w:szCs w:val="20"/>
          <w:lang w:val="en-GB"/>
        </w:rPr>
        <w:lastRenderedPageBreak/>
        <w:t xml:space="preserve">- </w:t>
      </w:r>
      <w:r w:rsidRPr="00542897">
        <w:rPr>
          <w:rFonts w:ascii="Arial" w:hAnsi="Arial" w:cs="Arial"/>
          <w:bCs/>
          <w:sz w:val="20"/>
          <w:szCs w:val="20"/>
          <w:lang w:val="en-GB"/>
        </w:rPr>
        <w:t>Leadership and Project Management: Strong leadership skills to lead a team of scientists and effectively manage a conservation project, including planning, execution, and reporting. Ability to work with multi-disciplinary groups, including governments, experts, academics, civil society and the private sector espe</w:t>
      </w:r>
      <w:r>
        <w:rPr>
          <w:rFonts w:ascii="Arial" w:hAnsi="Arial" w:cs="Arial"/>
          <w:bCs/>
          <w:sz w:val="20"/>
          <w:szCs w:val="20"/>
          <w:lang w:val="en-GB"/>
        </w:rPr>
        <w:t>cially stakeholder’s engagement.</w:t>
      </w:r>
    </w:p>
    <w:p w14:paraId="23E7A41C" w14:textId="2FFD9DF3" w:rsidR="006F3358" w:rsidRPr="00E32253" w:rsidRDefault="00542897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E32253">
        <w:rPr>
          <w:rFonts w:ascii="Arial" w:hAnsi="Arial" w:cs="Arial"/>
          <w:bCs/>
          <w:i/>
          <w:sz w:val="20"/>
          <w:szCs w:val="20"/>
          <w:lang w:val="en-GB"/>
        </w:rPr>
        <w:t xml:space="preserve"> </w:t>
      </w:r>
      <w:r w:rsidR="006F3358" w:rsidRPr="00E32253">
        <w:rPr>
          <w:rFonts w:ascii="Arial" w:hAnsi="Arial" w:cs="Arial"/>
          <w:bCs/>
          <w:i/>
          <w:sz w:val="20"/>
          <w:szCs w:val="20"/>
          <w:lang w:val="en-GB"/>
        </w:rPr>
        <w:t>(</w:t>
      </w:r>
      <w:r w:rsidR="00AC4453" w:rsidRPr="00E32253">
        <w:rPr>
          <w:rFonts w:ascii="Arial" w:hAnsi="Arial" w:cs="Arial"/>
          <w:bCs/>
          <w:i/>
          <w:sz w:val="20"/>
          <w:szCs w:val="20"/>
          <w:lang w:val="en-GB"/>
        </w:rPr>
        <w:t xml:space="preserve">list in the table below, if needed, copy the table for every </w:t>
      </w:r>
      <w:r>
        <w:rPr>
          <w:rFonts w:ascii="Arial" w:hAnsi="Arial" w:cs="Arial"/>
          <w:bCs/>
          <w:i/>
          <w:sz w:val="20"/>
          <w:szCs w:val="20"/>
          <w:lang w:val="en-GB"/>
        </w:rPr>
        <w:t>project</w:t>
      </w:r>
      <w:r w:rsidR="00AC4453" w:rsidRPr="00E32253">
        <w:rPr>
          <w:rFonts w:ascii="Arial" w:hAnsi="Arial" w:cs="Arial"/>
          <w:bCs/>
          <w:i/>
          <w:sz w:val="20"/>
          <w:szCs w:val="20"/>
          <w:lang w:val="en-GB"/>
        </w:rPr>
        <w:t xml:space="preserve"> relevant for the tender</w:t>
      </w:r>
      <w:r w:rsidR="006F3358" w:rsidRPr="00E32253">
        <w:rPr>
          <w:rFonts w:ascii="Arial" w:hAnsi="Arial" w:cs="Arial"/>
          <w:bCs/>
          <w:i/>
          <w:sz w:val="20"/>
          <w:szCs w:val="20"/>
          <w:lang w:val="en-GB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7"/>
        <w:gridCol w:w="4415"/>
      </w:tblGrid>
      <w:tr w:rsidR="00AC4453" w:rsidRPr="00E32253" w14:paraId="307794CA" w14:textId="77777777" w:rsidTr="00DE4E70">
        <w:tc>
          <w:tcPr>
            <w:tcW w:w="4998" w:type="dxa"/>
          </w:tcPr>
          <w:p w14:paraId="088F9B85" w14:textId="4C0E34E4" w:rsidR="00AC4453" w:rsidRPr="00E32253" w:rsidRDefault="00AC4453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From</w:t>
            </w:r>
            <w:r w:rsidR="00D712EF"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(month/year) to (month/year):</w:t>
            </w:r>
          </w:p>
        </w:tc>
        <w:tc>
          <w:tcPr>
            <w:tcW w:w="4999" w:type="dxa"/>
          </w:tcPr>
          <w:p w14:paraId="084DEC86" w14:textId="77777777" w:rsidR="00AC4453" w:rsidRPr="00E32253" w:rsidRDefault="00AC4453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AC4453" w:rsidRPr="00E32253" w14:paraId="50E79D78" w14:textId="77777777" w:rsidTr="00DE4E70">
        <w:tc>
          <w:tcPr>
            <w:tcW w:w="4998" w:type="dxa"/>
          </w:tcPr>
          <w:p w14:paraId="7693E77D" w14:textId="53AAF864" w:rsidR="00AC4453" w:rsidRPr="00E32253" w:rsidRDefault="00542897" w:rsidP="0054289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Describe p</w:t>
            </w:r>
            <w:r w:rsidR="001D73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revious experience</w:t>
            </w:r>
            <w:r w:rsidR="00AC4453"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:</w:t>
            </w:r>
          </w:p>
        </w:tc>
        <w:tc>
          <w:tcPr>
            <w:tcW w:w="4999" w:type="dxa"/>
          </w:tcPr>
          <w:p w14:paraId="2324AC02" w14:textId="77777777" w:rsidR="00AC4453" w:rsidRPr="00E32253" w:rsidRDefault="00AC4453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AC4453" w:rsidRPr="00E32253" w14:paraId="4AF262A5" w14:textId="77777777" w:rsidTr="00DE4E70">
        <w:tc>
          <w:tcPr>
            <w:tcW w:w="4998" w:type="dxa"/>
          </w:tcPr>
          <w:p w14:paraId="6090EF24" w14:textId="0CE2D1CC" w:rsidR="00AC4453" w:rsidRPr="00E32253" w:rsidRDefault="00E74562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Employer/company:</w:t>
            </w:r>
          </w:p>
        </w:tc>
        <w:tc>
          <w:tcPr>
            <w:tcW w:w="4999" w:type="dxa"/>
          </w:tcPr>
          <w:p w14:paraId="33331D28" w14:textId="77777777" w:rsidR="00AC4453" w:rsidRPr="00E32253" w:rsidRDefault="00AC4453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AC4453" w:rsidRPr="00E32253" w14:paraId="1659ADE8" w14:textId="77777777" w:rsidTr="00DE4E70">
        <w:tc>
          <w:tcPr>
            <w:tcW w:w="4998" w:type="dxa"/>
          </w:tcPr>
          <w:p w14:paraId="4FBF28FC" w14:textId="1DB0F24D" w:rsidR="00AC4453" w:rsidRPr="00E32253" w:rsidRDefault="00E74562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E3225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Contact:</w:t>
            </w:r>
          </w:p>
        </w:tc>
        <w:tc>
          <w:tcPr>
            <w:tcW w:w="4999" w:type="dxa"/>
          </w:tcPr>
          <w:p w14:paraId="73942B9A" w14:textId="77777777" w:rsidR="00AC4453" w:rsidRPr="00E32253" w:rsidRDefault="00AC4453" w:rsidP="00DE4E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</w:tbl>
    <w:p w14:paraId="17586CD3" w14:textId="4F04C3C8" w:rsidR="006F3358" w:rsidRDefault="006F3358" w:rsidP="006F3358">
      <w:pPr>
        <w:rPr>
          <w:rFonts w:ascii="Arial" w:hAnsi="Arial" w:cs="Arial"/>
          <w:bCs/>
          <w:i/>
          <w:sz w:val="20"/>
          <w:szCs w:val="20"/>
          <w:lang w:val="en-GB"/>
        </w:rPr>
      </w:pPr>
    </w:p>
    <w:p w14:paraId="1FF9DB9E" w14:textId="3DC29BEF" w:rsidR="00E74562" w:rsidRPr="00E32253" w:rsidRDefault="00E74562" w:rsidP="00E74562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971AEA8" w14:textId="1797AF36" w:rsidR="006F3358" w:rsidRDefault="000E4DC7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 xml:space="preserve">9. References: at least three references including </w:t>
      </w:r>
      <w:r w:rsidR="004945A3">
        <w:rPr>
          <w:rFonts w:ascii="Arial" w:hAnsi="Arial" w:cs="Arial"/>
          <w:b/>
          <w:bCs/>
          <w:sz w:val="20"/>
          <w:szCs w:val="20"/>
          <w:lang w:val="en-GB"/>
        </w:rPr>
        <w:t xml:space="preserve">their </w:t>
      </w:r>
      <w:r>
        <w:rPr>
          <w:rFonts w:ascii="Arial" w:hAnsi="Arial" w:cs="Arial"/>
          <w:b/>
          <w:bCs/>
          <w:sz w:val="20"/>
          <w:szCs w:val="20"/>
          <w:lang w:val="en-GB"/>
        </w:rPr>
        <w:t>contacts.</w:t>
      </w:r>
    </w:p>
    <w:p w14:paraId="44CF4993" w14:textId="3F66B5DC" w:rsidR="003D6796" w:rsidRDefault="003D6796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625B9874" w14:textId="6EF48AAE" w:rsidR="004945A3" w:rsidRDefault="004945A3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36792EAC" w14:textId="620040E4" w:rsidR="004945A3" w:rsidRDefault="004945A3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3EC664D0" w14:textId="77777777" w:rsidR="004945A3" w:rsidRDefault="004945A3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03054411" w14:textId="10CCADD9" w:rsidR="003D6796" w:rsidRDefault="003D6796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17360E50" w14:textId="77777777" w:rsidR="003D6796" w:rsidRDefault="003D6796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53"/>
        <w:gridCol w:w="3087"/>
        <w:gridCol w:w="2922"/>
      </w:tblGrid>
      <w:tr w:rsidR="003D6796" w14:paraId="53FBDAE2" w14:textId="77777777" w:rsidTr="00CD1439">
        <w:tc>
          <w:tcPr>
            <w:tcW w:w="4649" w:type="dxa"/>
          </w:tcPr>
          <w:p w14:paraId="26744EFC" w14:textId="77777777" w:rsidR="003D6796" w:rsidRPr="00977E54" w:rsidRDefault="003D6796" w:rsidP="00CD143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E4399">
              <w:rPr>
                <w:rFonts w:ascii="Arial" w:hAnsi="Arial" w:cs="Arial"/>
                <w:sz w:val="20"/>
                <w:szCs w:val="20"/>
              </w:rPr>
              <w:t xml:space="preserve">Name and surname of a </w:t>
            </w:r>
            <w:r>
              <w:rPr>
                <w:rFonts w:ascii="Arial" w:hAnsi="Arial" w:cs="Arial"/>
                <w:sz w:val="20"/>
                <w:szCs w:val="20"/>
              </w:rPr>
              <w:t>tenderer</w:t>
            </w:r>
          </w:p>
        </w:tc>
        <w:tc>
          <w:tcPr>
            <w:tcW w:w="4649" w:type="dxa"/>
          </w:tcPr>
          <w:p w14:paraId="5706EC57" w14:textId="77777777" w:rsidR="003D6796" w:rsidRPr="00977E54" w:rsidRDefault="003D6796" w:rsidP="00CD1439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E4399">
              <w:rPr>
                <w:rFonts w:ascii="Arial" w:hAnsi="Arial" w:cs="Arial"/>
                <w:sz w:val="20"/>
                <w:szCs w:val="20"/>
              </w:rPr>
              <w:t xml:space="preserve">Signature of a </w:t>
            </w:r>
            <w:r>
              <w:rPr>
                <w:rFonts w:ascii="Arial" w:hAnsi="Arial" w:cs="Arial"/>
                <w:sz w:val="20"/>
                <w:szCs w:val="20"/>
              </w:rPr>
              <w:t>tenderer</w:t>
            </w:r>
          </w:p>
        </w:tc>
        <w:tc>
          <w:tcPr>
            <w:tcW w:w="4650" w:type="dxa"/>
          </w:tcPr>
          <w:p w14:paraId="3FA5BACB" w14:textId="77777777" w:rsidR="003D6796" w:rsidRDefault="003D6796" w:rsidP="00CD14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 and p</w:t>
            </w:r>
            <w:r w:rsidRPr="00026774">
              <w:rPr>
                <w:rFonts w:ascii="Arial" w:hAnsi="Arial" w:cs="Arial"/>
                <w:sz w:val="20"/>
                <w:szCs w:val="20"/>
              </w:rPr>
              <w:t xml:space="preserve">lace </w:t>
            </w:r>
          </w:p>
        </w:tc>
      </w:tr>
      <w:tr w:rsidR="003D6796" w14:paraId="7611BC2E" w14:textId="77777777" w:rsidTr="00CD1439">
        <w:trPr>
          <w:trHeight w:val="1137"/>
        </w:trPr>
        <w:tc>
          <w:tcPr>
            <w:tcW w:w="4649" w:type="dxa"/>
          </w:tcPr>
          <w:p w14:paraId="0008E17A" w14:textId="77777777" w:rsidR="003D6796" w:rsidRDefault="003D6796" w:rsidP="00CD14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9" w:type="dxa"/>
          </w:tcPr>
          <w:p w14:paraId="6FBEC2D5" w14:textId="77777777" w:rsidR="003D6796" w:rsidRDefault="003D6796" w:rsidP="00CD14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0" w:type="dxa"/>
          </w:tcPr>
          <w:p w14:paraId="04456A75" w14:textId="77777777" w:rsidR="003D6796" w:rsidRDefault="003D6796" w:rsidP="00CD14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D0EC07" w14:textId="77777777" w:rsidR="003D6796" w:rsidRPr="000E4DC7" w:rsidRDefault="003D6796" w:rsidP="006F3358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14:paraId="2FC38337" w14:textId="77777777" w:rsidR="00303EB4" w:rsidRPr="00E32253" w:rsidRDefault="00303EB4" w:rsidP="00A06603">
      <w:pPr>
        <w:pStyle w:val="PlainText"/>
        <w:jc w:val="right"/>
        <w:rPr>
          <w:rFonts w:ascii="Arial" w:hAnsi="Arial" w:cs="Arial"/>
          <w:sz w:val="20"/>
          <w:szCs w:val="20"/>
        </w:rPr>
      </w:pPr>
    </w:p>
    <w:sectPr w:rsidR="00303EB4" w:rsidRPr="00E32253" w:rsidSect="003A6D04">
      <w:headerReference w:type="default" r:id="rId8"/>
      <w:footerReference w:type="default" r:id="rId9"/>
      <w:pgSz w:w="11906" w:h="16838" w:code="9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27638" w14:textId="77777777" w:rsidR="00194DED" w:rsidRDefault="00194DED">
      <w:r>
        <w:separator/>
      </w:r>
    </w:p>
  </w:endnote>
  <w:endnote w:type="continuationSeparator" w:id="0">
    <w:p w14:paraId="2A907D0A" w14:textId="77777777" w:rsidR="00194DED" w:rsidRDefault="00194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7967821"/>
      <w:docPartObj>
        <w:docPartGallery w:val="Page Numbers (Bottom of Page)"/>
        <w:docPartUnique/>
      </w:docPartObj>
    </w:sdtPr>
    <w:sdtEndPr/>
    <w:sdtContent>
      <w:p w14:paraId="625BEA19" w14:textId="765795A3" w:rsidR="003A6D04" w:rsidRDefault="003A6D0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1B3">
          <w:rPr>
            <w:noProof/>
          </w:rPr>
          <w:t>2</w:t>
        </w:r>
        <w:r>
          <w:fldChar w:fldCharType="end"/>
        </w:r>
      </w:p>
    </w:sdtContent>
  </w:sdt>
  <w:p w14:paraId="5E7843E9" w14:textId="4B1A6F9A" w:rsidR="00D6628E" w:rsidRPr="00EA6C3D" w:rsidRDefault="003A6D04" w:rsidP="00EA6C3D">
    <w:pPr>
      <w:pStyle w:val="Footer"/>
      <w:tabs>
        <w:tab w:val="clear" w:pos="4536"/>
        <w:tab w:val="clear" w:pos="9072"/>
      </w:tabs>
      <w:jc w:val="left"/>
      <w:rPr>
        <w:rFonts w:ascii="Arial Narrow" w:hAnsi="Arial Narrow"/>
        <w:b/>
        <w:color w:val="000080"/>
        <w:sz w:val="16"/>
        <w:szCs w:val="16"/>
      </w:rPr>
    </w:pPr>
    <w:r>
      <w:rPr>
        <w:rFonts w:ascii="Arial Narrow" w:hAnsi="Arial Narrow"/>
        <w:b/>
        <w:color w:val="000080"/>
        <w:sz w:val="16"/>
        <w:szCs w:val="16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DC2438" w14:textId="77777777" w:rsidR="00194DED" w:rsidRDefault="00194DED">
      <w:r>
        <w:separator/>
      </w:r>
    </w:p>
  </w:footnote>
  <w:footnote w:type="continuationSeparator" w:id="0">
    <w:p w14:paraId="30D8E1D5" w14:textId="77777777" w:rsidR="00194DED" w:rsidRDefault="00194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185EE" w14:textId="7A13059F" w:rsidR="00E32253" w:rsidRDefault="00E32253">
    <w:pPr>
      <w:pStyle w:val="Header"/>
    </w:pPr>
  </w:p>
  <w:p w14:paraId="46CBA0C5" w14:textId="05E6A38D" w:rsidR="00E32253" w:rsidRDefault="00E32253">
    <w:pPr>
      <w:pStyle w:val="Header"/>
    </w:pPr>
    <w:r>
      <w:rPr>
        <w:noProof/>
        <w:lang w:val="en-GB" w:eastAsia="en-GB"/>
      </w:rPr>
      <w:drawing>
        <wp:inline distT="0" distB="0" distL="0" distR="0" wp14:anchorId="5A8B6C6A" wp14:editId="6BC60AE3">
          <wp:extent cx="951230" cy="591185"/>
          <wp:effectExtent l="0" t="0" r="127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</w:t>
    </w:r>
    <w:r>
      <w:rPr>
        <w:noProof/>
        <w:lang w:val="en-GB" w:eastAsia="en-GB"/>
      </w:rPr>
      <w:drawing>
        <wp:inline distT="0" distB="0" distL="0" distR="0" wp14:anchorId="7115C61A" wp14:editId="72857BAD">
          <wp:extent cx="1682750" cy="8655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8446E"/>
    <w:multiLevelType w:val="hybridMultilevel"/>
    <w:tmpl w:val="A6884E62"/>
    <w:lvl w:ilvl="0" w:tplc="041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63B19A8"/>
    <w:multiLevelType w:val="hybridMultilevel"/>
    <w:tmpl w:val="08EA705E"/>
    <w:lvl w:ilvl="0" w:tplc="041A000F">
      <w:start w:val="1"/>
      <w:numFmt w:val="decimal"/>
      <w:lvlText w:val="%1."/>
      <w:lvlJc w:val="left"/>
      <w:pPr>
        <w:ind w:left="1004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97F2E"/>
    <w:multiLevelType w:val="hybridMultilevel"/>
    <w:tmpl w:val="C1B00884"/>
    <w:lvl w:ilvl="0" w:tplc="8F3C85DA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8D6944"/>
    <w:multiLevelType w:val="hybridMultilevel"/>
    <w:tmpl w:val="531CB050"/>
    <w:lvl w:ilvl="0" w:tplc="503C63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DC51C05"/>
    <w:multiLevelType w:val="hybridMultilevel"/>
    <w:tmpl w:val="BACC9CE0"/>
    <w:lvl w:ilvl="0" w:tplc="A6801EE0">
      <w:start w:val="2"/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10B7CE2"/>
    <w:multiLevelType w:val="hybridMultilevel"/>
    <w:tmpl w:val="6FDA7688"/>
    <w:lvl w:ilvl="0" w:tplc="1234C064">
      <w:numFmt w:val="bullet"/>
      <w:lvlText w:val="-"/>
      <w:lvlJc w:val="left"/>
      <w:pPr>
        <w:ind w:left="1769" w:hanging="360"/>
      </w:pPr>
      <w:rPr>
        <w:rFonts w:ascii="Times New Roman" w:eastAsia="Arial" w:hAnsi="Times New Roman" w:cs="Times New Roman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24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29" w:hanging="360"/>
      </w:pPr>
      <w:rPr>
        <w:rFonts w:ascii="Wingdings" w:hAnsi="Wingdings" w:hint="default"/>
      </w:rPr>
    </w:lvl>
  </w:abstractNum>
  <w:abstractNum w:abstractNumId="6" w15:restartNumberingAfterBreak="0">
    <w:nsid w:val="42810839"/>
    <w:multiLevelType w:val="hybridMultilevel"/>
    <w:tmpl w:val="31D2C7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632F4"/>
    <w:multiLevelType w:val="hybridMultilevel"/>
    <w:tmpl w:val="52E8F9EC"/>
    <w:lvl w:ilvl="0" w:tplc="F49CBD94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97645D"/>
    <w:multiLevelType w:val="hybridMultilevel"/>
    <w:tmpl w:val="273470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45A13"/>
    <w:multiLevelType w:val="hybridMultilevel"/>
    <w:tmpl w:val="A230ACBA"/>
    <w:lvl w:ilvl="0" w:tplc="C8E6D02C"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C62193B"/>
    <w:multiLevelType w:val="hybridMultilevel"/>
    <w:tmpl w:val="3E70B9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A6354"/>
    <w:multiLevelType w:val="hybridMultilevel"/>
    <w:tmpl w:val="D7243AB0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71D16A8"/>
    <w:multiLevelType w:val="hybridMultilevel"/>
    <w:tmpl w:val="57C6AE2E"/>
    <w:lvl w:ilvl="0" w:tplc="6DC4955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6466E5"/>
    <w:multiLevelType w:val="hybridMultilevel"/>
    <w:tmpl w:val="4468C30C"/>
    <w:lvl w:ilvl="0" w:tplc="3956F308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3"/>
  </w:num>
  <w:num w:numId="9">
    <w:abstractNumId w:val="1"/>
  </w:num>
  <w:num w:numId="10">
    <w:abstractNumId w:val="2"/>
  </w:num>
  <w:num w:numId="11">
    <w:abstractNumId w:val="10"/>
  </w:num>
  <w:num w:numId="12">
    <w:abstractNumId w:val="8"/>
  </w:num>
  <w:num w:numId="13">
    <w:abstractNumId w:val="9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87D"/>
    <w:rsid w:val="00000F47"/>
    <w:rsid w:val="00012D51"/>
    <w:rsid w:val="000141DF"/>
    <w:rsid w:val="00017F58"/>
    <w:rsid w:val="00021A84"/>
    <w:rsid w:val="00022D13"/>
    <w:rsid w:val="00023061"/>
    <w:rsid w:val="000318C1"/>
    <w:rsid w:val="0004149E"/>
    <w:rsid w:val="00042326"/>
    <w:rsid w:val="00051EEA"/>
    <w:rsid w:val="00052C2B"/>
    <w:rsid w:val="0006441B"/>
    <w:rsid w:val="000650AD"/>
    <w:rsid w:val="000660BF"/>
    <w:rsid w:val="0006777A"/>
    <w:rsid w:val="000735FD"/>
    <w:rsid w:val="0009003C"/>
    <w:rsid w:val="00093C37"/>
    <w:rsid w:val="0009720F"/>
    <w:rsid w:val="000A1348"/>
    <w:rsid w:val="000A716E"/>
    <w:rsid w:val="000B408C"/>
    <w:rsid w:val="000B4B43"/>
    <w:rsid w:val="000B4E94"/>
    <w:rsid w:val="000B7C7E"/>
    <w:rsid w:val="000C157E"/>
    <w:rsid w:val="000D502F"/>
    <w:rsid w:val="000E4DC7"/>
    <w:rsid w:val="000F071B"/>
    <w:rsid w:val="000F1367"/>
    <w:rsid w:val="00105FDB"/>
    <w:rsid w:val="0012512A"/>
    <w:rsid w:val="00132D63"/>
    <w:rsid w:val="001367AF"/>
    <w:rsid w:val="0014145B"/>
    <w:rsid w:val="00146C4B"/>
    <w:rsid w:val="00151633"/>
    <w:rsid w:val="00152734"/>
    <w:rsid w:val="00153A2B"/>
    <w:rsid w:val="00155EC1"/>
    <w:rsid w:val="0015646C"/>
    <w:rsid w:val="0016027D"/>
    <w:rsid w:val="001659D5"/>
    <w:rsid w:val="001673B8"/>
    <w:rsid w:val="00184507"/>
    <w:rsid w:val="00185E74"/>
    <w:rsid w:val="00194DED"/>
    <w:rsid w:val="001A0673"/>
    <w:rsid w:val="001B234C"/>
    <w:rsid w:val="001D73D4"/>
    <w:rsid w:val="001F53D9"/>
    <w:rsid w:val="002074CB"/>
    <w:rsid w:val="00215E47"/>
    <w:rsid w:val="002441E7"/>
    <w:rsid w:val="0024700F"/>
    <w:rsid w:val="0024719A"/>
    <w:rsid w:val="00257E32"/>
    <w:rsid w:val="00267491"/>
    <w:rsid w:val="00272AE1"/>
    <w:rsid w:val="002738B1"/>
    <w:rsid w:val="00273A4B"/>
    <w:rsid w:val="00281C06"/>
    <w:rsid w:val="00287D33"/>
    <w:rsid w:val="00297B15"/>
    <w:rsid w:val="002B12BD"/>
    <w:rsid w:val="002C303E"/>
    <w:rsid w:val="002D361C"/>
    <w:rsid w:val="002D4620"/>
    <w:rsid w:val="002F661D"/>
    <w:rsid w:val="00301573"/>
    <w:rsid w:val="00303EB4"/>
    <w:rsid w:val="00307269"/>
    <w:rsid w:val="00307CC7"/>
    <w:rsid w:val="0032288B"/>
    <w:rsid w:val="003248B8"/>
    <w:rsid w:val="0035009E"/>
    <w:rsid w:val="00377648"/>
    <w:rsid w:val="00380801"/>
    <w:rsid w:val="00384C90"/>
    <w:rsid w:val="00386FB2"/>
    <w:rsid w:val="00392D2C"/>
    <w:rsid w:val="00395268"/>
    <w:rsid w:val="003A1F63"/>
    <w:rsid w:val="003A412C"/>
    <w:rsid w:val="003A6D04"/>
    <w:rsid w:val="003B4D4F"/>
    <w:rsid w:val="003B4DEA"/>
    <w:rsid w:val="003C37F1"/>
    <w:rsid w:val="003D6796"/>
    <w:rsid w:val="003E019F"/>
    <w:rsid w:val="003F4A10"/>
    <w:rsid w:val="004018DC"/>
    <w:rsid w:val="00412209"/>
    <w:rsid w:val="004123B5"/>
    <w:rsid w:val="00416702"/>
    <w:rsid w:val="00420699"/>
    <w:rsid w:val="004248B9"/>
    <w:rsid w:val="0042779F"/>
    <w:rsid w:val="00437AB1"/>
    <w:rsid w:val="00445A91"/>
    <w:rsid w:val="00450620"/>
    <w:rsid w:val="00453987"/>
    <w:rsid w:val="004667C2"/>
    <w:rsid w:val="00491800"/>
    <w:rsid w:val="004945A3"/>
    <w:rsid w:val="004A3744"/>
    <w:rsid w:val="004A5540"/>
    <w:rsid w:val="004B0336"/>
    <w:rsid w:val="004B515F"/>
    <w:rsid w:val="004C554E"/>
    <w:rsid w:val="004C7122"/>
    <w:rsid w:val="004D0BE5"/>
    <w:rsid w:val="004D1802"/>
    <w:rsid w:val="004E021F"/>
    <w:rsid w:val="004F2FAF"/>
    <w:rsid w:val="004F5812"/>
    <w:rsid w:val="004F7D26"/>
    <w:rsid w:val="005000CC"/>
    <w:rsid w:val="00512517"/>
    <w:rsid w:val="005245AD"/>
    <w:rsid w:val="00534DBE"/>
    <w:rsid w:val="0053799B"/>
    <w:rsid w:val="00542897"/>
    <w:rsid w:val="00553E09"/>
    <w:rsid w:val="005569E9"/>
    <w:rsid w:val="00561868"/>
    <w:rsid w:val="00564638"/>
    <w:rsid w:val="00573FC1"/>
    <w:rsid w:val="00574B04"/>
    <w:rsid w:val="00586806"/>
    <w:rsid w:val="00590BFF"/>
    <w:rsid w:val="005A31A7"/>
    <w:rsid w:val="005A4C28"/>
    <w:rsid w:val="005B05D3"/>
    <w:rsid w:val="005B6BD6"/>
    <w:rsid w:val="005C278E"/>
    <w:rsid w:val="005D64C9"/>
    <w:rsid w:val="005E11B6"/>
    <w:rsid w:val="005F025D"/>
    <w:rsid w:val="005F14AD"/>
    <w:rsid w:val="005F4930"/>
    <w:rsid w:val="005F520F"/>
    <w:rsid w:val="0060693F"/>
    <w:rsid w:val="00606B1F"/>
    <w:rsid w:val="0062477D"/>
    <w:rsid w:val="00632900"/>
    <w:rsid w:val="00633AF4"/>
    <w:rsid w:val="00642614"/>
    <w:rsid w:val="00653EC7"/>
    <w:rsid w:val="006820A2"/>
    <w:rsid w:val="00686A48"/>
    <w:rsid w:val="00696C18"/>
    <w:rsid w:val="006A60C1"/>
    <w:rsid w:val="006B587D"/>
    <w:rsid w:val="006C1028"/>
    <w:rsid w:val="006D73A1"/>
    <w:rsid w:val="006E1B73"/>
    <w:rsid w:val="006E44D5"/>
    <w:rsid w:val="006E7440"/>
    <w:rsid w:val="006F3358"/>
    <w:rsid w:val="00704D33"/>
    <w:rsid w:val="007113CD"/>
    <w:rsid w:val="007158C8"/>
    <w:rsid w:val="00717222"/>
    <w:rsid w:val="007206EF"/>
    <w:rsid w:val="00744DD4"/>
    <w:rsid w:val="0075639C"/>
    <w:rsid w:val="00762BC3"/>
    <w:rsid w:val="0076635A"/>
    <w:rsid w:val="007667AF"/>
    <w:rsid w:val="00766E2A"/>
    <w:rsid w:val="0077250F"/>
    <w:rsid w:val="007977BD"/>
    <w:rsid w:val="007B0E16"/>
    <w:rsid w:val="007B294E"/>
    <w:rsid w:val="007C4E25"/>
    <w:rsid w:val="007C58FC"/>
    <w:rsid w:val="007D3095"/>
    <w:rsid w:val="007D6CE5"/>
    <w:rsid w:val="007E4009"/>
    <w:rsid w:val="007F67CC"/>
    <w:rsid w:val="00803FCE"/>
    <w:rsid w:val="0080584B"/>
    <w:rsid w:val="00814807"/>
    <w:rsid w:val="008169D3"/>
    <w:rsid w:val="008177A1"/>
    <w:rsid w:val="008219AE"/>
    <w:rsid w:val="00825259"/>
    <w:rsid w:val="0083253B"/>
    <w:rsid w:val="00832B69"/>
    <w:rsid w:val="00834B2A"/>
    <w:rsid w:val="0087462B"/>
    <w:rsid w:val="00883F9F"/>
    <w:rsid w:val="00891775"/>
    <w:rsid w:val="008A7E12"/>
    <w:rsid w:val="008B5575"/>
    <w:rsid w:val="008D621A"/>
    <w:rsid w:val="008E3594"/>
    <w:rsid w:val="008E385C"/>
    <w:rsid w:val="008F43CC"/>
    <w:rsid w:val="008F760C"/>
    <w:rsid w:val="0090432A"/>
    <w:rsid w:val="00905DA5"/>
    <w:rsid w:val="00907125"/>
    <w:rsid w:val="009240B3"/>
    <w:rsid w:val="00932399"/>
    <w:rsid w:val="0093284A"/>
    <w:rsid w:val="00932CC6"/>
    <w:rsid w:val="00946551"/>
    <w:rsid w:val="00952197"/>
    <w:rsid w:val="0095279E"/>
    <w:rsid w:val="0095516F"/>
    <w:rsid w:val="00962E4E"/>
    <w:rsid w:val="0097094A"/>
    <w:rsid w:val="009820D8"/>
    <w:rsid w:val="00991B82"/>
    <w:rsid w:val="009930A4"/>
    <w:rsid w:val="009945E6"/>
    <w:rsid w:val="009A5E2A"/>
    <w:rsid w:val="009C035D"/>
    <w:rsid w:val="009C2D92"/>
    <w:rsid w:val="009C39E7"/>
    <w:rsid w:val="009C6D95"/>
    <w:rsid w:val="009C72E8"/>
    <w:rsid w:val="009D64CF"/>
    <w:rsid w:val="009D6828"/>
    <w:rsid w:val="009E4664"/>
    <w:rsid w:val="009E6688"/>
    <w:rsid w:val="009F17E0"/>
    <w:rsid w:val="009F76A8"/>
    <w:rsid w:val="00A014FC"/>
    <w:rsid w:val="00A01855"/>
    <w:rsid w:val="00A0545F"/>
    <w:rsid w:val="00A061C5"/>
    <w:rsid w:val="00A06603"/>
    <w:rsid w:val="00A24C8F"/>
    <w:rsid w:val="00A57831"/>
    <w:rsid w:val="00A654FE"/>
    <w:rsid w:val="00A65760"/>
    <w:rsid w:val="00A679D6"/>
    <w:rsid w:val="00A67E6A"/>
    <w:rsid w:val="00A844C1"/>
    <w:rsid w:val="00A852EF"/>
    <w:rsid w:val="00A87E3C"/>
    <w:rsid w:val="00A95509"/>
    <w:rsid w:val="00AA4909"/>
    <w:rsid w:val="00AA6852"/>
    <w:rsid w:val="00AB175E"/>
    <w:rsid w:val="00AB17B1"/>
    <w:rsid w:val="00AB75E9"/>
    <w:rsid w:val="00AC1BE1"/>
    <w:rsid w:val="00AC4453"/>
    <w:rsid w:val="00AC4CDE"/>
    <w:rsid w:val="00AF075B"/>
    <w:rsid w:val="00AF603D"/>
    <w:rsid w:val="00AF70F0"/>
    <w:rsid w:val="00B01E91"/>
    <w:rsid w:val="00B048B5"/>
    <w:rsid w:val="00B27143"/>
    <w:rsid w:val="00B342A1"/>
    <w:rsid w:val="00B37A42"/>
    <w:rsid w:val="00B508F9"/>
    <w:rsid w:val="00B52135"/>
    <w:rsid w:val="00B529C5"/>
    <w:rsid w:val="00B63250"/>
    <w:rsid w:val="00B641B7"/>
    <w:rsid w:val="00B64C05"/>
    <w:rsid w:val="00B65035"/>
    <w:rsid w:val="00B66D4F"/>
    <w:rsid w:val="00B6796F"/>
    <w:rsid w:val="00B770C3"/>
    <w:rsid w:val="00B77145"/>
    <w:rsid w:val="00B914FB"/>
    <w:rsid w:val="00B92B72"/>
    <w:rsid w:val="00B935C3"/>
    <w:rsid w:val="00B94843"/>
    <w:rsid w:val="00BB1100"/>
    <w:rsid w:val="00BB7F19"/>
    <w:rsid w:val="00BC58A9"/>
    <w:rsid w:val="00BC6F01"/>
    <w:rsid w:val="00BD0A94"/>
    <w:rsid w:val="00BD3338"/>
    <w:rsid w:val="00BD54FF"/>
    <w:rsid w:val="00BE0441"/>
    <w:rsid w:val="00BF1927"/>
    <w:rsid w:val="00BF63B3"/>
    <w:rsid w:val="00C01462"/>
    <w:rsid w:val="00C06D9F"/>
    <w:rsid w:val="00C1233D"/>
    <w:rsid w:val="00C241F3"/>
    <w:rsid w:val="00C31E35"/>
    <w:rsid w:val="00C4125D"/>
    <w:rsid w:val="00C468AF"/>
    <w:rsid w:val="00C570E4"/>
    <w:rsid w:val="00C77BFA"/>
    <w:rsid w:val="00C80D72"/>
    <w:rsid w:val="00C819CE"/>
    <w:rsid w:val="00C852E5"/>
    <w:rsid w:val="00C90F83"/>
    <w:rsid w:val="00C916CF"/>
    <w:rsid w:val="00CB49A0"/>
    <w:rsid w:val="00CD30E2"/>
    <w:rsid w:val="00CD61ED"/>
    <w:rsid w:val="00CD62FD"/>
    <w:rsid w:val="00CE2EE8"/>
    <w:rsid w:val="00CE3790"/>
    <w:rsid w:val="00D32EF7"/>
    <w:rsid w:val="00D34157"/>
    <w:rsid w:val="00D34AA3"/>
    <w:rsid w:val="00D43448"/>
    <w:rsid w:val="00D446D3"/>
    <w:rsid w:val="00D50A0B"/>
    <w:rsid w:val="00D64175"/>
    <w:rsid w:val="00D6628E"/>
    <w:rsid w:val="00D712EF"/>
    <w:rsid w:val="00D92D2F"/>
    <w:rsid w:val="00D94D46"/>
    <w:rsid w:val="00D960C1"/>
    <w:rsid w:val="00DA739A"/>
    <w:rsid w:val="00DB1D93"/>
    <w:rsid w:val="00DB263B"/>
    <w:rsid w:val="00DC3FBD"/>
    <w:rsid w:val="00DC4341"/>
    <w:rsid w:val="00DC6365"/>
    <w:rsid w:val="00DD06AA"/>
    <w:rsid w:val="00DD06E1"/>
    <w:rsid w:val="00DE096A"/>
    <w:rsid w:val="00DF0CD1"/>
    <w:rsid w:val="00DF5DC0"/>
    <w:rsid w:val="00DF60D9"/>
    <w:rsid w:val="00E002B0"/>
    <w:rsid w:val="00E020E7"/>
    <w:rsid w:val="00E055DD"/>
    <w:rsid w:val="00E10DDF"/>
    <w:rsid w:val="00E17BE5"/>
    <w:rsid w:val="00E26D70"/>
    <w:rsid w:val="00E309A0"/>
    <w:rsid w:val="00E32253"/>
    <w:rsid w:val="00E35FDA"/>
    <w:rsid w:val="00E466C5"/>
    <w:rsid w:val="00E64A5C"/>
    <w:rsid w:val="00E6653F"/>
    <w:rsid w:val="00E67F2B"/>
    <w:rsid w:val="00E74562"/>
    <w:rsid w:val="00E93ABB"/>
    <w:rsid w:val="00E96FC5"/>
    <w:rsid w:val="00EA152F"/>
    <w:rsid w:val="00EA1BC8"/>
    <w:rsid w:val="00EA6C3D"/>
    <w:rsid w:val="00EB2BD3"/>
    <w:rsid w:val="00EB43BF"/>
    <w:rsid w:val="00EB71D7"/>
    <w:rsid w:val="00EB7550"/>
    <w:rsid w:val="00EC4D65"/>
    <w:rsid w:val="00ED6C62"/>
    <w:rsid w:val="00EE172E"/>
    <w:rsid w:val="00EE5B42"/>
    <w:rsid w:val="00EF11B3"/>
    <w:rsid w:val="00F037E9"/>
    <w:rsid w:val="00F0653C"/>
    <w:rsid w:val="00F25E03"/>
    <w:rsid w:val="00F26DC2"/>
    <w:rsid w:val="00F47D1C"/>
    <w:rsid w:val="00F633C9"/>
    <w:rsid w:val="00F659C0"/>
    <w:rsid w:val="00F66CF6"/>
    <w:rsid w:val="00F71EE1"/>
    <w:rsid w:val="00F7219A"/>
    <w:rsid w:val="00F74689"/>
    <w:rsid w:val="00F75C81"/>
    <w:rsid w:val="00F77E11"/>
    <w:rsid w:val="00F809CA"/>
    <w:rsid w:val="00F832E6"/>
    <w:rsid w:val="00F8410C"/>
    <w:rsid w:val="00F869D9"/>
    <w:rsid w:val="00FA24FB"/>
    <w:rsid w:val="00FA53E8"/>
    <w:rsid w:val="00FA6BFA"/>
    <w:rsid w:val="00FA6EE0"/>
    <w:rsid w:val="00FB35BF"/>
    <w:rsid w:val="00FB3858"/>
    <w:rsid w:val="00FC2221"/>
    <w:rsid w:val="00FC3009"/>
    <w:rsid w:val="00FD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64323F"/>
  <w15:docId w15:val="{BD9DE58B-20F6-489F-ABDB-94261AAF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06AA"/>
    <w:pPr>
      <w:spacing w:after="160" w:line="252" w:lineRule="auto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6AA"/>
    <w:pPr>
      <w:keepNext/>
      <w:keepLines/>
      <w:spacing w:before="320" w:after="40"/>
      <w:outlineLvl w:val="0"/>
    </w:pPr>
    <w:rPr>
      <w:rFonts w:ascii="Calibri Light" w:eastAsia="SimSun" w:hAnsi="Calibri Light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6AA"/>
    <w:pPr>
      <w:keepNext/>
      <w:keepLines/>
      <w:spacing w:before="120" w:after="0"/>
      <w:outlineLvl w:val="1"/>
    </w:pPr>
    <w:rPr>
      <w:rFonts w:ascii="Calibri Light" w:eastAsia="SimSun" w:hAnsi="Calibri Light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6AA"/>
    <w:pPr>
      <w:keepNext/>
      <w:keepLines/>
      <w:spacing w:before="120" w:after="0"/>
      <w:outlineLvl w:val="2"/>
    </w:pPr>
    <w:rPr>
      <w:rFonts w:ascii="Calibri Light" w:eastAsia="SimSun" w:hAnsi="Calibri Light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6AA"/>
    <w:pPr>
      <w:keepNext/>
      <w:keepLines/>
      <w:spacing w:before="120" w:after="0"/>
      <w:outlineLvl w:val="3"/>
    </w:pPr>
    <w:rPr>
      <w:rFonts w:ascii="Calibri Light" w:eastAsia="SimSun" w:hAnsi="Calibri Light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6AA"/>
    <w:pPr>
      <w:keepNext/>
      <w:keepLines/>
      <w:spacing w:before="120" w:after="0"/>
      <w:outlineLvl w:val="4"/>
    </w:pPr>
    <w:rPr>
      <w:rFonts w:ascii="Calibri Light" w:eastAsia="SimSun" w:hAnsi="Calibri Light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6AA"/>
    <w:pPr>
      <w:keepNext/>
      <w:keepLines/>
      <w:spacing w:before="120" w:after="0"/>
      <w:outlineLvl w:val="5"/>
    </w:pPr>
    <w:rPr>
      <w:rFonts w:ascii="Calibri Light" w:eastAsia="SimSun" w:hAnsi="Calibri Light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6AA"/>
    <w:pPr>
      <w:keepNext/>
      <w:keepLines/>
      <w:spacing w:before="120" w:after="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6AA"/>
    <w:pPr>
      <w:keepNext/>
      <w:keepLines/>
      <w:spacing w:before="120" w:after="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6AA"/>
    <w:pPr>
      <w:keepNext/>
      <w:keepLines/>
      <w:spacing w:before="12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7468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F74689"/>
    <w:pPr>
      <w:tabs>
        <w:tab w:val="center" w:pos="4536"/>
        <w:tab w:val="right" w:pos="9072"/>
      </w:tabs>
    </w:pPr>
  </w:style>
  <w:style w:type="character" w:styleId="Hyperlink">
    <w:name w:val="Hyperlink"/>
    <w:rsid w:val="00CE2EE8"/>
    <w:rPr>
      <w:color w:val="0000FF"/>
      <w:u w:val="single"/>
    </w:rPr>
  </w:style>
  <w:style w:type="character" w:customStyle="1" w:styleId="green1">
    <w:name w:val="green1"/>
    <w:rsid w:val="00E10DDF"/>
    <w:rPr>
      <w:b/>
      <w:bCs/>
      <w:color w:val="008000"/>
    </w:rPr>
  </w:style>
  <w:style w:type="paragraph" w:styleId="ListParagraph">
    <w:name w:val="List Paragraph"/>
    <w:basedOn w:val="Normal"/>
    <w:uiPriority w:val="34"/>
    <w:qFormat/>
    <w:rsid w:val="00453987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0F071B"/>
    <w:rPr>
      <w:sz w:val="24"/>
      <w:szCs w:val="24"/>
    </w:rPr>
  </w:style>
  <w:style w:type="paragraph" w:customStyle="1" w:styleId="tekst">
    <w:name w:val="tekst"/>
    <w:basedOn w:val="Normal"/>
    <w:rsid w:val="00C4125D"/>
    <w:pPr>
      <w:spacing w:before="100" w:beforeAutospacing="1" w:after="100" w:afterAutospacing="1"/>
    </w:pPr>
  </w:style>
  <w:style w:type="paragraph" w:customStyle="1" w:styleId="natjecaj">
    <w:name w:val="natjecaj"/>
    <w:basedOn w:val="Normal"/>
    <w:rsid w:val="00C4125D"/>
    <w:pPr>
      <w:spacing w:before="100" w:beforeAutospacing="1" w:after="100" w:afterAutospacing="1"/>
    </w:pPr>
  </w:style>
  <w:style w:type="paragraph" w:customStyle="1" w:styleId="tekst-bold">
    <w:name w:val="tekst-bold"/>
    <w:basedOn w:val="Normal"/>
    <w:rsid w:val="00C4125D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83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DD06AA"/>
    <w:rPr>
      <w:rFonts w:ascii="Calibri Light" w:eastAsia="SimSun" w:hAnsi="Calibri Light" w:cs="Times New Roman"/>
      <w:b/>
      <w:bCs/>
      <w:caps/>
      <w:spacing w:val="4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DD06AA"/>
    <w:rPr>
      <w:rFonts w:ascii="Calibri Light" w:eastAsia="SimSun" w:hAnsi="Calibri Light" w:cs="Times New Roman"/>
      <w:b/>
      <w:b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DD06AA"/>
    <w:rPr>
      <w:rFonts w:ascii="Calibri Light" w:eastAsia="SimSun" w:hAnsi="Calibri Light" w:cs="Times New Roman"/>
      <w:spacing w:val="4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DD06AA"/>
    <w:rPr>
      <w:rFonts w:ascii="Calibri Light" w:eastAsia="SimSun" w:hAnsi="Calibri Light" w:cs="Times New Roman"/>
      <w:i/>
      <w:iCs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DD06AA"/>
    <w:rPr>
      <w:rFonts w:ascii="Calibri Light" w:eastAsia="SimSun" w:hAnsi="Calibri Light" w:cs="Times New Roman"/>
      <w:b/>
      <w:bCs/>
    </w:rPr>
  </w:style>
  <w:style w:type="character" w:customStyle="1" w:styleId="Heading6Char">
    <w:name w:val="Heading 6 Char"/>
    <w:link w:val="Heading6"/>
    <w:uiPriority w:val="9"/>
    <w:semiHidden/>
    <w:rsid w:val="00DD06AA"/>
    <w:rPr>
      <w:rFonts w:ascii="Calibri Light" w:eastAsia="SimSun" w:hAnsi="Calibri Light" w:cs="Times New Roman"/>
      <w:b/>
      <w:bCs/>
      <w:i/>
      <w:iCs/>
    </w:rPr>
  </w:style>
  <w:style w:type="character" w:customStyle="1" w:styleId="Heading7Char">
    <w:name w:val="Heading 7 Char"/>
    <w:link w:val="Heading7"/>
    <w:uiPriority w:val="9"/>
    <w:semiHidden/>
    <w:rsid w:val="00DD06AA"/>
    <w:rPr>
      <w:i/>
      <w:iCs/>
    </w:rPr>
  </w:style>
  <w:style w:type="character" w:customStyle="1" w:styleId="Heading8Char">
    <w:name w:val="Heading 8 Char"/>
    <w:link w:val="Heading8"/>
    <w:uiPriority w:val="9"/>
    <w:semiHidden/>
    <w:rsid w:val="00DD06AA"/>
    <w:rPr>
      <w:b/>
      <w:bCs/>
    </w:rPr>
  </w:style>
  <w:style w:type="character" w:customStyle="1" w:styleId="Heading9Char">
    <w:name w:val="Heading 9 Char"/>
    <w:link w:val="Heading9"/>
    <w:uiPriority w:val="9"/>
    <w:semiHidden/>
    <w:rsid w:val="00DD06AA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D06AA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D06AA"/>
    <w:pPr>
      <w:spacing w:after="0" w:line="240" w:lineRule="auto"/>
      <w:contextualSpacing/>
      <w:jc w:val="center"/>
    </w:pPr>
    <w:rPr>
      <w:rFonts w:ascii="Calibri Light" w:eastAsia="SimSun" w:hAnsi="Calibri Light"/>
      <w:b/>
      <w:bCs/>
      <w:spacing w:val="-7"/>
      <w:sz w:val="48"/>
      <w:szCs w:val="48"/>
    </w:rPr>
  </w:style>
  <w:style w:type="character" w:customStyle="1" w:styleId="TitleChar">
    <w:name w:val="Title Char"/>
    <w:link w:val="Title"/>
    <w:uiPriority w:val="10"/>
    <w:rsid w:val="00DD06AA"/>
    <w:rPr>
      <w:rFonts w:ascii="Calibri Light" w:eastAsia="SimSun" w:hAnsi="Calibri Light" w:cs="Times New Roman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6AA"/>
    <w:pPr>
      <w:numPr>
        <w:ilvl w:val="1"/>
      </w:numPr>
      <w:spacing w:after="240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DD06AA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DD06AA"/>
    <w:rPr>
      <w:b/>
      <w:bCs/>
      <w:color w:val="auto"/>
    </w:rPr>
  </w:style>
  <w:style w:type="character" w:styleId="Emphasis">
    <w:name w:val="Emphasis"/>
    <w:uiPriority w:val="20"/>
    <w:qFormat/>
    <w:rsid w:val="00DD06AA"/>
    <w:rPr>
      <w:i/>
      <w:iCs/>
      <w:color w:val="auto"/>
    </w:rPr>
  </w:style>
  <w:style w:type="paragraph" w:styleId="NoSpacing">
    <w:name w:val="No Spacing"/>
    <w:uiPriority w:val="1"/>
    <w:qFormat/>
    <w:rsid w:val="00DD06AA"/>
    <w:pPr>
      <w:jc w:val="both"/>
    </w:pPr>
    <w:rPr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DD06AA"/>
    <w:pPr>
      <w:spacing w:before="200" w:line="264" w:lineRule="auto"/>
      <w:ind w:left="864" w:right="864"/>
      <w:jc w:val="center"/>
    </w:pPr>
    <w:rPr>
      <w:rFonts w:ascii="Calibri Light" w:eastAsia="SimSun" w:hAnsi="Calibri Light"/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DD06AA"/>
    <w:rPr>
      <w:rFonts w:ascii="Calibri Light" w:eastAsia="SimSun" w:hAnsi="Calibri Light" w:cs="Times New Roman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6AA"/>
    <w:pPr>
      <w:spacing w:before="100" w:beforeAutospacing="1" w:after="240"/>
      <w:ind w:left="936" w:right="936"/>
      <w:jc w:val="center"/>
    </w:pPr>
    <w:rPr>
      <w:rFonts w:ascii="Calibri Light" w:eastAsia="SimSun" w:hAnsi="Calibri Light"/>
      <w:sz w:val="26"/>
      <w:szCs w:val="26"/>
    </w:rPr>
  </w:style>
  <w:style w:type="character" w:customStyle="1" w:styleId="IntenseQuoteChar">
    <w:name w:val="Intense Quote Char"/>
    <w:link w:val="IntenseQuote"/>
    <w:uiPriority w:val="30"/>
    <w:rsid w:val="00DD06AA"/>
    <w:rPr>
      <w:rFonts w:ascii="Calibri Light" w:eastAsia="SimSun" w:hAnsi="Calibri Light" w:cs="Times New Roman"/>
      <w:sz w:val="26"/>
      <w:szCs w:val="26"/>
    </w:rPr>
  </w:style>
  <w:style w:type="character" w:styleId="SubtleEmphasis">
    <w:name w:val="Subtle Emphasis"/>
    <w:uiPriority w:val="19"/>
    <w:qFormat/>
    <w:rsid w:val="00DD06AA"/>
    <w:rPr>
      <w:i/>
      <w:iCs/>
      <w:color w:val="auto"/>
    </w:rPr>
  </w:style>
  <w:style w:type="character" w:styleId="IntenseEmphasis">
    <w:name w:val="Intense Emphasis"/>
    <w:uiPriority w:val="21"/>
    <w:qFormat/>
    <w:rsid w:val="00DD06AA"/>
    <w:rPr>
      <w:b/>
      <w:bCs/>
      <w:i/>
      <w:iCs/>
      <w:color w:val="auto"/>
    </w:rPr>
  </w:style>
  <w:style w:type="character" w:styleId="SubtleReference">
    <w:name w:val="Subtle Reference"/>
    <w:uiPriority w:val="31"/>
    <w:qFormat/>
    <w:rsid w:val="00DD06AA"/>
    <w:rPr>
      <w:smallCaps/>
      <w:color w:val="auto"/>
      <w:u w:val="single" w:color="7F7F7F"/>
    </w:rPr>
  </w:style>
  <w:style w:type="character" w:styleId="IntenseReference">
    <w:name w:val="Intense Reference"/>
    <w:uiPriority w:val="32"/>
    <w:qFormat/>
    <w:rsid w:val="00DD06AA"/>
    <w:rPr>
      <w:b/>
      <w:bCs/>
      <w:smallCaps/>
      <w:color w:val="auto"/>
      <w:u w:val="single"/>
    </w:rPr>
  </w:style>
  <w:style w:type="character" w:styleId="BookTitle">
    <w:name w:val="Book Title"/>
    <w:uiPriority w:val="33"/>
    <w:qFormat/>
    <w:rsid w:val="00DD06AA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D06AA"/>
    <w:pPr>
      <w:outlineLvl w:val="9"/>
    </w:pPr>
  </w:style>
  <w:style w:type="paragraph" w:styleId="BalloonText">
    <w:name w:val="Balloon Text"/>
    <w:basedOn w:val="Normal"/>
    <w:link w:val="BalloonTextChar"/>
    <w:rsid w:val="00A654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654F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E17BE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17B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17BE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17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17BE5"/>
    <w:rPr>
      <w:b/>
      <w:bCs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1B234C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309A0"/>
    <w:pPr>
      <w:spacing w:after="0" w:line="240" w:lineRule="auto"/>
      <w:jc w:val="left"/>
    </w:pPr>
    <w:rPr>
      <w:rFonts w:eastAsiaTheme="minorHAnsi" w:cstheme="minorBidi"/>
      <w:szCs w:val="21"/>
      <w:lang w:val="en-GB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309A0"/>
    <w:rPr>
      <w:rFonts w:eastAsiaTheme="minorHAnsi" w:cstheme="minorBidi"/>
      <w:sz w:val="22"/>
      <w:szCs w:val="21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A6D04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538E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538E"/>
    <w:rPr>
      <w:rFonts w:ascii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FD53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o\Application%20Data\Microsoft\Templates\NaturaJader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6A71AE-3704-4A3E-8E76-6108FD07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NaturaJadera</Template>
  <TotalTime>40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RH-TDU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7</cp:revision>
  <cp:lastPrinted>2019-06-13T11:42:00Z</cp:lastPrinted>
  <dcterms:created xsi:type="dcterms:W3CDTF">2024-01-08T12:15:00Z</dcterms:created>
  <dcterms:modified xsi:type="dcterms:W3CDTF">2024-01-09T09:38:00Z</dcterms:modified>
</cp:coreProperties>
</file>